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4D" w:rsidRDefault="00D6384D">
      <w:pPr>
        <w:rPr>
          <w:rFonts w:ascii="Arial" w:hAnsi="Arial" w:cs="Arial"/>
          <w:color w:val="000000"/>
          <w:sz w:val="18"/>
          <w:szCs w:val="18"/>
          <w:lang w:val="en-GB"/>
        </w:rPr>
      </w:pPr>
      <w:r>
        <w:rPr>
          <w:rFonts w:ascii="Arial" w:hAnsi="Arial" w:cs="Arial"/>
          <w:color w:val="000000"/>
          <w:sz w:val="18"/>
          <w:szCs w:val="18"/>
          <w:lang w:val="en-GB"/>
        </w:rPr>
        <w:t xml:space="preserve">Adresas: </w:t>
      </w:r>
      <w:r>
        <w:rPr>
          <w:rFonts w:ascii="Arial" w:hAnsi="Arial" w:cs="Arial"/>
          <w:color w:val="000000"/>
          <w:sz w:val="18"/>
          <w:szCs w:val="18"/>
          <w:lang w:val="en-GB"/>
        </w:rPr>
        <w:br/>
        <w:t xml:space="preserve">Gimnazijos g. 7, </w:t>
      </w:r>
      <w:r>
        <w:rPr>
          <w:rFonts w:ascii="Arial" w:hAnsi="Arial" w:cs="Arial"/>
          <w:color w:val="000000"/>
          <w:sz w:val="18"/>
          <w:szCs w:val="18"/>
          <w:lang w:val="en-GB"/>
        </w:rPr>
        <w:br/>
        <w:t>LT-44260 Kaunas, Lietuva</w:t>
      </w:r>
    </w:p>
    <w:p w:rsidR="00D6384D" w:rsidRDefault="00D6384D">
      <w:pPr>
        <w:rPr>
          <w:rFonts w:ascii="Arial" w:hAnsi="Arial" w:cs="Arial"/>
          <w:color w:val="000000"/>
          <w:sz w:val="18"/>
          <w:szCs w:val="18"/>
          <w:lang w:val="en-GB"/>
        </w:rPr>
      </w:pPr>
    </w:p>
    <w:p w:rsidR="00D6384D" w:rsidRDefault="00D6384D">
      <w:pPr>
        <w:rPr>
          <w:rFonts w:ascii="Arial" w:hAnsi="Arial" w:cs="Arial"/>
          <w:color w:val="000000"/>
          <w:sz w:val="18"/>
          <w:szCs w:val="18"/>
          <w:lang w:val="en-GB"/>
        </w:rPr>
      </w:pPr>
      <w:r>
        <w:rPr>
          <w:rFonts w:ascii="Arial" w:hAnsi="Arial" w:cs="Arial"/>
          <w:color w:val="000000"/>
          <w:sz w:val="18"/>
          <w:szCs w:val="18"/>
          <w:lang w:val="en-GB"/>
        </w:rPr>
        <w:t>Važiuojant nuo Vilniaus pervažiuoti visą Savanorių pr. ir toliau važiuoti pagrindiniu keliu  Šv. Gertrūdos gatve. Pavažiavus Šv. Gertrūdos gatve prie šiesoforo, sukti dešinėn (į kalniuką). T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lang w:val="en-GB"/>
        </w:rPr>
        <w:t>ruputį pavažiavus matysis baltų pastatų kompleksas kairėje pusėje. Galima mašiną pasistatyti kiemo viduje, o nesant vietos gatvėje yra mokamos vietos (1 val. 2 Lt)</w:t>
      </w:r>
    </w:p>
    <w:p w:rsidR="00D6384D" w:rsidRDefault="00D6384D">
      <w:r>
        <w:rPr>
          <w:rFonts w:ascii="Arial" w:hAnsi="Arial" w:cs="Arial"/>
          <w:color w:val="000000"/>
          <w:sz w:val="18"/>
          <w:szCs w:val="18"/>
          <w:lang w:val="en-GB"/>
        </w:rPr>
        <w:t>Pateikiu du vaizdus: žemėlapį ir palydovo vaizdą.</w:t>
      </w:r>
    </w:p>
    <w:p w:rsidR="00D6384D" w:rsidRDefault="00D6384D">
      <w:r w:rsidRPr="00016557">
        <w:rPr>
          <w:noProof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649.5pt;height:303pt;visibility:visible">
            <v:imagedata r:id="rId4" o:title=""/>
          </v:shape>
        </w:pict>
      </w:r>
    </w:p>
    <w:p w:rsidR="00D6384D" w:rsidRDefault="00D6384D">
      <w:r w:rsidRPr="00016557">
        <w:rPr>
          <w:noProof/>
          <w:lang w:eastAsia="lt-LT"/>
        </w:rPr>
        <w:pict>
          <v:shape id="Picture 3" o:spid="_x0000_i1026" type="#_x0000_t75" style="width:696.75pt;height:266.25pt;visibility:visible">
            <v:imagedata r:id="rId5" o:title=""/>
          </v:shape>
        </w:pict>
      </w:r>
    </w:p>
    <w:sectPr w:rsidR="00D6384D" w:rsidSect="006B1392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296"/>
  <w:hyphenationZone w:val="396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392"/>
    <w:rsid w:val="00016557"/>
    <w:rsid w:val="001834E9"/>
    <w:rsid w:val="002D3ABA"/>
    <w:rsid w:val="00564B79"/>
    <w:rsid w:val="005B7033"/>
    <w:rsid w:val="005D6EE2"/>
    <w:rsid w:val="006B1392"/>
    <w:rsid w:val="006B2056"/>
    <w:rsid w:val="007702DD"/>
    <w:rsid w:val="00B042E9"/>
    <w:rsid w:val="00B77B7B"/>
    <w:rsid w:val="00D6384D"/>
    <w:rsid w:val="00FF1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2E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B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1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294</Words>
  <Characters>168</Characters>
  <Application>Microsoft Office Outlook</Application>
  <DocSecurity>0</DocSecurity>
  <Lines>0</Lines>
  <Paragraphs>0</Paragraphs>
  <ScaleCrop>false</ScaleCrop>
  <Company>Vytauto Didžiojo universitetas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Adresas: </dc:title>
  <dc:subject/>
  <dc:creator>Lin Bloveščiūnienė</dc:creator>
  <cp:keywords/>
  <dc:description/>
  <cp:lastModifiedBy>eb</cp:lastModifiedBy>
  <cp:revision>2</cp:revision>
  <dcterms:created xsi:type="dcterms:W3CDTF">2011-11-15T18:41:00Z</dcterms:created>
  <dcterms:modified xsi:type="dcterms:W3CDTF">2011-11-15T18:41:00Z</dcterms:modified>
</cp:coreProperties>
</file>